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Название предмета</w:t>
      </w:r>
      <w:r w:rsidRPr="00CC63D1">
        <w:rPr>
          <w:rFonts w:ascii="Times New Roman" w:hAnsi="Times New Roman"/>
          <w:sz w:val="24"/>
          <w:szCs w:val="24"/>
        </w:rPr>
        <w:t>-геометрия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Класс</w:t>
      </w:r>
      <w:r w:rsidRPr="00CC63D1">
        <w:rPr>
          <w:rFonts w:ascii="Times New Roman" w:hAnsi="Times New Roman"/>
          <w:sz w:val="24"/>
          <w:szCs w:val="24"/>
        </w:rPr>
        <w:t xml:space="preserve"> – 9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УМК</w:t>
      </w:r>
      <w:r w:rsidRPr="00CC63D1">
        <w:rPr>
          <w:rFonts w:ascii="Times New Roman" w:hAnsi="Times New Roman"/>
          <w:sz w:val="24"/>
          <w:szCs w:val="24"/>
        </w:rPr>
        <w:t xml:space="preserve"> – Геометрия 7-9 классы, Л.С. Атанасян, В.Ф. Бутузов, С.Б. Кадомцев, Э.Г. Позняк, И.И. Юдина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Уровень обучения</w:t>
      </w:r>
      <w:r w:rsidRPr="00CC63D1">
        <w:rPr>
          <w:rFonts w:ascii="Times New Roman" w:hAnsi="Times New Roman"/>
          <w:sz w:val="24"/>
          <w:szCs w:val="24"/>
        </w:rPr>
        <w:t xml:space="preserve"> – базовый</w:t>
      </w:r>
    </w:p>
    <w:p w:rsidR="00B04DFA" w:rsidRPr="00CC63D1" w:rsidRDefault="001747E0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Тема урока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1709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Вычитание векторов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 xml:space="preserve">Общее количество часов, </w:t>
      </w:r>
      <w:r w:rsidR="0007486C" w:rsidRPr="0007486C">
        <w:rPr>
          <w:rFonts w:ascii="Times New Roman" w:hAnsi="Times New Roman"/>
          <w:b/>
          <w:sz w:val="24"/>
          <w:szCs w:val="24"/>
        </w:rPr>
        <w:t>отведённое на изучение темы</w:t>
      </w:r>
      <w:r w:rsidR="0007486C">
        <w:rPr>
          <w:rFonts w:ascii="Times New Roman" w:hAnsi="Times New Roman"/>
          <w:sz w:val="24"/>
          <w:szCs w:val="24"/>
        </w:rPr>
        <w:t xml:space="preserve"> – 1</w:t>
      </w:r>
      <w:r w:rsidRPr="00CC63D1">
        <w:rPr>
          <w:rFonts w:ascii="Times New Roman" w:hAnsi="Times New Roman"/>
          <w:sz w:val="24"/>
          <w:szCs w:val="24"/>
        </w:rPr>
        <w:t>ч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Место урока в системе уроков по теме – </w:t>
      </w:r>
      <w:r w:rsidR="0007486C">
        <w:rPr>
          <w:rFonts w:ascii="Times New Roman" w:hAnsi="Times New Roman"/>
          <w:sz w:val="24"/>
          <w:szCs w:val="24"/>
        </w:rPr>
        <w:t xml:space="preserve"> 5 урок, </w:t>
      </w:r>
      <w:r w:rsidRPr="00CC63D1">
        <w:rPr>
          <w:rFonts w:ascii="Times New Roman" w:hAnsi="Times New Roman"/>
          <w:sz w:val="24"/>
          <w:szCs w:val="24"/>
        </w:rPr>
        <w:t>урок изучения нового материала</w:t>
      </w:r>
    </w:p>
    <w:p w:rsidR="00B04DFA" w:rsidRPr="0007486C" w:rsidRDefault="00B04DFA" w:rsidP="000748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Цель урока: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- формировать умения реализовывать новые способы деятельности – складывать и вычитать векторы;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-формировать умение выражать свои мысли грамотным математическим языком;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-вырабатывать умение ставить перед собой цель чтения, находить в тексте требуемую информацию, преобразовывать текст, объяснять назначение рисунка;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-вырабатывать умение работать в группе: устанавливать рабочие отношения, эффективно сотрудничать, способствовать продуктивной деятельности;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-воспитывать трудолюбие, дисциплинированность, ответственность за результат своей деятельности. 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Задачи</w:t>
      </w:r>
      <w:r w:rsidRPr="00CC63D1">
        <w:rPr>
          <w:rFonts w:ascii="Times New Roman" w:hAnsi="Times New Roman"/>
          <w:sz w:val="24"/>
          <w:szCs w:val="24"/>
        </w:rPr>
        <w:t xml:space="preserve"> урока: 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Учащиеся должны знать: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понятия суммы двух и более векторов; законы сложения векторов; понятие вектора, противоположного данному;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уметь: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строить сумму двух и более векторов, пользуясь правилами треугольника, параллелограмма, многоугольника; строить разность двух векторов двумя способами.</w:t>
      </w:r>
    </w:p>
    <w:p w:rsidR="00B04DFA" w:rsidRPr="0007486C" w:rsidRDefault="00B04DFA" w:rsidP="000748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Знать определение разности двух векторов; формулировку теоремы о разности двух векторов.</w:t>
      </w:r>
    </w:p>
    <w:p w:rsidR="00B04DFA" w:rsidRPr="00CC63D1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Уметь распознавать на чертеже и строить </w:t>
      </w:r>
      <w:r w:rsidR="00DF6E79" w:rsidRPr="00CC63D1">
        <w:rPr>
          <w:rFonts w:ascii="Times New Roman" w:hAnsi="Times New Roman"/>
          <w:sz w:val="24"/>
          <w:szCs w:val="24"/>
        </w:rPr>
        <w:t xml:space="preserve">сумму и </w:t>
      </w:r>
      <w:r w:rsidRPr="00CC63D1">
        <w:rPr>
          <w:rFonts w:ascii="Times New Roman" w:hAnsi="Times New Roman"/>
          <w:sz w:val="24"/>
          <w:szCs w:val="24"/>
        </w:rPr>
        <w:t>разность двух векторов; доказывать теорему о разности двух векторов; применять полученные знания при решении задач.</w:t>
      </w:r>
    </w:p>
    <w:p w:rsidR="00170907" w:rsidRDefault="00B04DFA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 xml:space="preserve">Техническое </w:t>
      </w:r>
      <w:r w:rsidR="00170907" w:rsidRPr="0007486C">
        <w:rPr>
          <w:rFonts w:ascii="Times New Roman" w:hAnsi="Times New Roman"/>
          <w:b/>
          <w:sz w:val="24"/>
          <w:szCs w:val="24"/>
        </w:rPr>
        <w:t xml:space="preserve"> </w:t>
      </w:r>
      <w:r w:rsidRPr="0007486C">
        <w:rPr>
          <w:rFonts w:ascii="Times New Roman" w:hAnsi="Times New Roman"/>
          <w:b/>
          <w:sz w:val="24"/>
          <w:szCs w:val="24"/>
        </w:rPr>
        <w:t xml:space="preserve"> обеспечение </w:t>
      </w:r>
      <w:r w:rsidR="00170907" w:rsidRPr="0007486C">
        <w:rPr>
          <w:rFonts w:ascii="Times New Roman" w:hAnsi="Times New Roman"/>
          <w:b/>
          <w:sz w:val="24"/>
          <w:szCs w:val="24"/>
        </w:rPr>
        <w:t xml:space="preserve"> </w:t>
      </w:r>
      <w:r w:rsidRPr="0007486C">
        <w:rPr>
          <w:rFonts w:ascii="Times New Roman" w:hAnsi="Times New Roman"/>
          <w:b/>
          <w:sz w:val="24"/>
          <w:szCs w:val="24"/>
        </w:rPr>
        <w:t xml:space="preserve"> урока</w:t>
      </w:r>
      <w:r w:rsidRPr="00CC63D1">
        <w:rPr>
          <w:rFonts w:ascii="Times New Roman" w:hAnsi="Times New Roman"/>
          <w:sz w:val="24"/>
          <w:szCs w:val="24"/>
        </w:rPr>
        <w:t xml:space="preserve">: </w:t>
      </w:r>
      <w:r w:rsidR="00170907">
        <w:rPr>
          <w:rFonts w:ascii="Times New Roman" w:hAnsi="Times New Roman"/>
          <w:sz w:val="24"/>
          <w:szCs w:val="24"/>
        </w:rPr>
        <w:t xml:space="preserve"> </w:t>
      </w:r>
      <w:r w:rsidRPr="00CC63D1">
        <w:rPr>
          <w:rFonts w:ascii="Times New Roman" w:hAnsi="Times New Roman"/>
          <w:sz w:val="24"/>
          <w:szCs w:val="24"/>
        </w:rPr>
        <w:t xml:space="preserve"> учебник  «Геометрия, 7 – 9 классы» , тетрадь, карточки с з</w:t>
      </w:r>
      <w:r w:rsidR="00582B0D" w:rsidRPr="00CC63D1">
        <w:rPr>
          <w:rFonts w:ascii="Times New Roman" w:hAnsi="Times New Roman"/>
          <w:sz w:val="24"/>
          <w:szCs w:val="24"/>
        </w:rPr>
        <w:t xml:space="preserve">аданиями, чертежные инструменты, проектор, ноутбук, </w:t>
      </w:r>
    </w:p>
    <w:p w:rsidR="00B04DFA" w:rsidRPr="00CC63D1" w:rsidRDefault="00170907" w:rsidP="000748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7486C">
        <w:rPr>
          <w:rFonts w:ascii="Times New Roman" w:hAnsi="Times New Roman"/>
          <w:b/>
          <w:sz w:val="24"/>
          <w:szCs w:val="24"/>
        </w:rPr>
        <w:t>Дополнительное методическое и дидактическое обеспечение урока</w:t>
      </w:r>
      <w:r>
        <w:rPr>
          <w:rFonts w:ascii="Times New Roman" w:hAnsi="Times New Roman"/>
          <w:sz w:val="24"/>
          <w:szCs w:val="24"/>
        </w:rPr>
        <w:t xml:space="preserve">:  </w:t>
      </w:r>
      <w:r w:rsidR="00582B0D" w:rsidRPr="00CC63D1">
        <w:rPr>
          <w:rFonts w:ascii="Times New Roman" w:hAnsi="Times New Roman"/>
          <w:sz w:val="24"/>
          <w:szCs w:val="24"/>
        </w:rPr>
        <w:t xml:space="preserve">презентация к уроку в формате </w:t>
      </w:r>
      <w:r w:rsidR="00582B0D" w:rsidRPr="00CC63D1">
        <w:rPr>
          <w:rFonts w:ascii="Times New Roman" w:hAnsi="Times New Roman"/>
          <w:sz w:val="24"/>
          <w:szCs w:val="24"/>
          <w:lang w:val="en-US"/>
        </w:rPr>
        <w:t>PowerPoint</w:t>
      </w:r>
      <w:r w:rsidR="00582B0D" w:rsidRPr="00CC63D1">
        <w:rPr>
          <w:rFonts w:ascii="Times New Roman" w:hAnsi="Times New Roman"/>
          <w:sz w:val="24"/>
          <w:szCs w:val="24"/>
        </w:rPr>
        <w:t xml:space="preserve">, </w:t>
      </w:r>
      <w:r w:rsidR="008110AC" w:rsidRPr="00CC63D1">
        <w:rPr>
          <w:rFonts w:ascii="Times New Roman" w:hAnsi="Times New Roman"/>
          <w:sz w:val="24"/>
          <w:szCs w:val="24"/>
        </w:rPr>
        <w:t>Набор ЦОР К учебнику «Геометрия. 7-9 классы» авторов Л.С.Атанасяна и др.</w:t>
      </w:r>
      <w:r w:rsidR="00F11299" w:rsidRPr="00CC63D1">
        <w:rPr>
          <w:rFonts w:ascii="Times New Roman" w:hAnsi="Times New Roman"/>
          <w:sz w:val="24"/>
          <w:szCs w:val="24"/>
        </w:rPr>
        <w:t xml:space="preserve">, электронный адрес </w:t>
      </w:r>
      <w:r w:rsidR="00F11299" w:rsidRPr="00CC63D1">
        <w:rPr>
          <w:rFonts w:ascii="Times New Roman" w:hAnsi="Times New Roman"/>
          <w:sz w:val="24"/>
          <w:szCs w:val="24"/>
          <w:lang w:val="en-US"/>
        </w:rPr>
        <w:t>school</w:t>
      </w:r>
      <w:r w:rsidR="00F11299" w:rsidRPr="00CC63D1">
        <w:rPr>
          <w:rFonts w:ascii="Times New Roman" w:hAnsi="Times New Roman"/>
          <w:sz w:val="24"/>
          <w:szCs w:val="24"/>
        </w:rPr>
        <w:t>-</w:t>
      </w:r>
      <w:r w:rsidR="00F11299" w:rsidRPr="00CC63D1">
        <w:rPr>
          <w:rFonts w:ascii="Times New Roman" w:hAnsi="Times New Roman"/>
          <w:sz w:val="24"/>
          <w:szCs w:val="24"/>
          <w:lang w:val="en-US"/>
        </w:rPr>
        <w:t>collection</w:t>
      </w:r>
      <w:r w:rsidR="00F11299" w:rsidRPr="00CC63D1">
        <w:rPr>
          <w:rFonts w:ascii="Times New Roman" w:hAnsi="Times New Roman"/>
          <w:sz w:val="24"/>
          <w:szCs w:val="24"/>
        </w:rPr>
        <w:t>.</w:t>
      </w:r>
      <w:r w:rsidR="00F11299" w:rsidRPr="00CC63D1">
        <w:rPr>
          <w:rFonts w:ascii="Times New Roman" w:hAnsi="Times New Roman"/>
          <w:sz w:val="24"/>
          <w:szCs w:val="24"/>
          <w:lang w:val="en-US"/>
        </w:rPr>
        <w:t>edu</w:t>
      </w:r>
      <w:r w:rsidR="00F11299" w:rsidRPr="00CC63D1">
        <w:rPr>
          <w:rFonts w:ascii="Times New Roman" w:hAnsi="Times New Roman"/>
          <w:sz w:val="24"/>
          <w:szCs w:val="24"/>
        </w:rPr>
        <w:t>.</w:t>
      </w:r>
      <w:r w:rsidR="00F11299" w:rsidRPr="00CC63D1">
        <w:rPr>
          <w:rFonts w:ascii="Times New Roman" w:hAnsi="Times New Roman"/>
          <w:sz w:val="24"/>
          <w:szCs w:val="24"/>
          <w:lang w:val="en-US"/>
        </w:rPr>
        <w:t>ru</w:t>
      </w:r>
      <w:r w:rsidR="00F11299" w:rsidRPr="00CC63D1">
        <w:rPr>
          <w:rFonts w:ascii="Times New Roman" w:hAnsi="Times New Roman"/>
          <w:sz w:val="24"/>
          <w:szCs w:val="24"/>
        </w:rPr>
        <w:t>.</w:t>
      </w:r>
    </w:p>
    <w:p w:rsidR="00B04DFA" w:rsidRPr="001501D9" w:rsidRDefault="00B04DFA" w:rsidP="0007486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01D9">
        <w:rPr>
          <w:rFonts w:ascii="Times New Roman" w:hAnsi="Times New Roman"/>
          <w:b/>
          <w:sz w:val="24"/>
          <w:szCs w:val="24"/>
        </w:rPr>
        <w:t>Содержание урока:</w:t>
      </w:r>
    </w:p>
    <w:p w:rsidR="00B04DFA" w:rsidRPr="00CC63D1" w:rsidRDefault="00B04DFA" w:rsidP="0007486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Организационный момент.</w:t>
      </w:r>
    </w:p>
    <w:p w:rsidR="00B04DFA" w:rsidRPr="00CC63D1" w:rsidRDefault="00B04DFA" w:rsidP="00A6760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Актуализация знаний учащихся</w:t>
      </w:r>
    </w:p>
    <w:p w:rsidR="00E5446D" w:rsidRPr="00CC63D1" w:rsidRDefault="00FC1301" w:rsidP="00A67600">
      <w:pPr>
        <w:pStyle w:val="a3"/>
        <w:numPr>
          <w:ilvl w:val="3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C13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Выполните сложение векторов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</m:oMath>
      <w:r w:rsidR="00E5446D" w:rsidRPr="00CC63D1">
        <w:rPr>
          <w:rFonts w:ascii="Times New Roman" w:hAnsi="Times New Roman"/>
          <w:sz w:val="24"/>
          <w:szCs w:val="24"/>
        </w:rPr>
        <w:t xml:space="preserve"> </w:t>
      </w:r>
      <w:r w:rsidR="00F11299" w:rsidRPr="00CC63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FC130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</m:acc>
      </m:oMath>
      <w:r w:rsidR="00E5446D" w:rsidRPr="00CC63D1">
        <w:rPr>
          <w:rFonts w:ascii="Times New Roman" w:hAnsi="Times New Roman"/>
          <w:sz w:val="24"/>
          <w:szCs w:val="24"/>
        </w:rPr>
        <w:t xml:space="preserve"> по пр</w:t>
      </w:r>
      <w:r w:rsidR="00CC6DBA">
        <w:rPr>
          <w:rFonts w:ascii="Times New Roman" w:hAnsi="Times New Roman"/>
          <w:sz w:val="24"/>
          <w:szCs w:val="24"/>
        </w:rPr>
        <w:t>авилу треугольника (</w:t>
      </w:r>
      <w:r w:rsidR="00E5446D" w:rsidRPr="00CC63D1">
        <w:rPr>
          <w:rFonts w:ascii="Times New Roman" w:hAnsi="Times New Roman"/>
          <w:sz w:val="24"/>
          <w:szCs w:val="24"/>
        </w:rPr>
        <w:t xml:space="preserve"> слайд №2</w:t>
      </w:r>
      <w:r w:rsidR="00CC6DBA">
        <w:rPr>
          <w:rFonts w:ascii="Times New Roman" w:hAnsi="Times New Roman"/>
          <w:sz w:val="24"/>
          <w:szCs w:val="24"/>
        </w:rPr>
        <w:t>, презентация</w:t>
      </w:r>
      <w:r w:rsidR="00E5446D" w:rsidRPr="00CC63D1">
        <w:rPr>
          <w:rFonts w:ascii="Times New Roman" w:hAnsi="Times New Roman"/>
          <w:sz w:val="24"/>
          <w:szCs w:val="24"/>
        </w:rPr>
        <w:t>)</w:t>
      </w:r>
    </w:p>
    <w:p w:rsidR="00E5446D" w:rsidRPr="00CC6DBA" w:rsidRDefault="00244D5B" w:rsidP="00A67600">
      <w:pPr>
        <w:pStyle w:val="a3"/>
        <w:numPr>
          <w:ilvl w:val="3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8" type="#_x0000_t202" style="position:absolute;left:0;text-align:left;margin-left:390.15pt;margin-top:13.9pt;width:12.9pt;height:.65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" filled="f" stroked="f">
            <v:textbox style="mso-fit-shape-to-text:t">
              <w:txbxContent>
                <w:p w:rsidR="0021184D" w:rsidRPr="00244D5B" w:rsidRDefault="0021184D" w:rsidP="0021184D">
                  <w:pPr>
                    <w:pStyle w:val="a3"/>
                    <w:numPr>
                      <w:ilvl w:val="3"/>
                      <w:numId w:val="1"/>
                    </w:numPr>
                    <w:spacing w:line="240" w:lineRule="auto"/>
                    <w:jc w:val="center"/>
                    <w:rPr>
                      <w:rFonts w:ascii="Times New Roman" w:hAnsi="Times New Roman"/>
                      <w:b/>
                      <w:noProof/>
                      <w:color w:val="000000"/>
                      <w:sz w:val="72"/>
                      <w:szCs w:val="72"/>
                    </w:rPr>
                  </w:pPr>
                  <w:r w:rsidRPr="00244D5B">
                    <w:rPr>
                      <w:rFonts w:ascii="Times New Roman" w:hAnsi="Times New Roman"/>
                      <w:b/>
                      <w:noProof/>
                      <w:color w:val="000000"/>
                      <w:sz w:val="72"/>
                      <w:szCs w:val="72"/>
                      <w:u w:val="single"/>
                    </w:rPr>
                    <w:t>Поместите здесь</w:t>
                  </w:r>
                  <w:r w:rsidRPr="00244D5B">
                    <w:rPr>
                      <w:rFonts w:ascii="Times New Roman" w:hAnsi="Times New Roman"/>
                      <w:b/>
                      <w:noProof/>
                      <w:color w:val="000000"/>
                      <w:sz w:val="72"/>
                      <w:szCs w:val="72"/>
                    </w:rPr>
                    <w:t xml:space="preserve"> ваш текст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027" type="#_x0000_t32" style="position:absolute;left:0;text-align:left;margin-left:337.45pt;margin-top:2.6pt;width:14.25pt;height:0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" strokeweight=".5pt">
            <v:stroke endarrow="block" joinstyle="miter"/>
          </v:shape>
        </w:pict>
      </w:r>
      <w:r w:rsidR="00FC1301" w:rsidRPr="00CC6DBA">
        <w:rPr>
          <w:rFonts w:ascii="Times New Roman" w:hAnsi="Times New Roman"/>
          <w:sz w:val="24"/>
          <w:szCs w:val="24"/>
        </w:rPr>
        <w:t>Выполните сложение векторов а и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acc>
      </m:oMath>
      <w:r w:rsidR="0021184D" w:rsidRPr="00CC6DBA">
        <w:rPr>
          <w:rFonts w:ascii="Times New Roman" w:hAnsi="Times New Roman"/>
          <w:sz w:val="24"/>
          <w:szCs w:val="24"/>
        </w:rPr>
        <w:t xml:space="preserve"> по прави</w:t>
      </w:r>
      <w:r w:rsidR="00CC6DBA" w:rsidRPr="00CC6DBA">
        <w:rPr>
          <w:rFonts w:ascii="Times New Roman" w:hAnsi="Times New Roman"/>
          <w:sz w:val="24"/>
          <w:szCs w:val="24"/>
        </w:rPr>
        <w:t>лу параллелограмма (</w:t>
      </w:r>
      <w:r w:rsidR="0021184D" w:rsidRPr="00CC6DBA">
        <w:rPr>
          <w:rFonts w:ascii="Times New Roman" w:hAnsi="Times New Roman"/>
          <w:sz w:val="24"/>
          <w:szCs w:val="24"/>
        </w:rPr>
        <w:t xml:space="preserve"> слайд №3</w:t>
      </w:r>
      <w:r w:rsidR="00CC6DBA" w:rsidRPr="00CC6DBA">
        <w:rPr>
          <w:rFonts w:ascii="Times New Roman" w:hAnsi="Times New Roman"/>
          <w:sz w:val="24"/>
          <w:szCs w:val="24"/>
        </w:rPr>
        <w:t>, презннтация</w:t>
      </w:r>
      <w:r w:rsidR="0021184D" w:rsidRPr="00CC6DBA">
        <w:rPr>
          <w:rFonts w:ascii="Times New Roman" w:hAnsi="Times New Roman"/>
          <w:sz w:val="24"/>
          <w:szCs w:val="24"/>
        </w:rPr>
        <w:t>)</w:t>
      </w:r>
    </w:p>
    <w:p w:rsidR="00B04DFA" w:rsidRPr="00CC63D1" w:rsidRDefault="00B04DFA" w:rsidP="00A67600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CC63D1">
        <w:rPr>
          <w:rFonts w:ascii="Times New Roman" w:hAnsi="Times New Roman"/>
          <w:sz w:val="24"/>
          <w:szCs w:val="24"/>
        </w:rPr>
        <w:t xml:space="preserve"> Изучение нового материала</w:t>
      </w:r>
    </w:p>
    <w:p w:rsidR="00B04DFA" w:rsidRPr="00CC63D1" w:rsidRDefault="00B04DFA" w:rsidP="00A676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1. Фронтальный теоретический опрос   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-  сформулируйте определение разности двух чисел </w:t>
      </w:r>
      <w:r w:rsidRPr="00CC63D1">
        <w:rPr>
          <w:rFonts w:ascii="Times New Roman" w:hAnsi="Times New Roman"/>
          <w:sz w:val="24"/>
          <w:szCs w:val="24"/>
          <w:lang w:val="en-US"/>
        </w:rPr>
        <w:t>a</w:t>
      </w:r>
      <w:r w:rsidRPr="00CC63D1">
        <w:rPr>
          <w:rFonts w:ascii="Times New Roman" w:hAnsi="Times New Roman"/>
          <w:sz w:val="24"/>
          <w:szCs w:val="24"/>
        </w:rPr>
        <w:t xml:space="preserve"> и </w:t>
      </w:r>
      <w:r w:rsidRPr="00CC63D1">
        <w:rPr>
          <w:rFonts w:ascii="Times New Roman" w:hAnsi="Times New Roman"/>
          <w:sz w:val="24"/>
          <w:szCs w:val="24"/>
          <w:lang w:val="en-US"/>
        </w:rPr>
        <w:t>b</w:t>
      </w:r>
      <w:r w:rsidRPr="00CC63D1">
        <w:rPr>
          <w:rFonts w:ascii="Times New Roman" w:hAnsi="Times New Roman"/>
          <w:sz w:val="24"/>
          <w:szCs w:val="24"/>
        </w:rPr>
        <w:t>; (а-</w:t>
      </w:r>
      <w:r w:rsidRPr="00CC63D1">
        <w:rPr>
          <w:rFonts w:ascii="Times New Roman" w:hAnsi="Times New Roman"/>
          <w:sz w:val="24"/>
          <w:szCs w:val="24"/>
          <w:lang w:val="en-US"/>
        </w:rPr>
        <w:t>b</w:t>
      </w:r>
      <w:r w:rsidRPr="00CC63D1">
        <w:rPr>
          <w:rFonts w:ascii="Times New Roman" w:hAnsi="Times New Roman"/>
          <w:sz w:val="24"/>
          <w:szCs w:val="24"/>
        </w:rPr>
        <w:t>=</w:t>
      </w:r>
      <w:r w:rsidRPr="00CC63D1">
        <w:rPr>
          <w:rFonts w:ascii="Times New Roman" w:hAnsi="Times New Roman"/>
          <w:sz w:val="24"/>
          <w:szCs w:val="24"/>
          <w:lang w:val="en-US"/>
        </w:rPr>
        <w:t>c</w:t>
      </w:r>
      <w:r w:rsidRPr="00CC63D1">
        <w:rPr>
          <w:rFonts w:ascii="Times New Roman" w:hAnsi="Times New Roman"/>
          <w:sz w:val="24"/>
          <w:szCs w:val="24"/>
        </w:rPr>
        <w:t xml:space="preserve">, то </w:t>
      </w:r>
      <w:r w:rsidRPr="00CC63D1">
        <w:rPr>
          <w:rFonts w:ascii="Times New Roman" w:hAnsi="Times New Roman"/>
          <w:sz w:val="24"/>
          <w:szCs w:val="24"/>
          <w:lang w:val="en-US"/>
        </w:rPr>
        <w:t>a</w:t>
      </w:r>
      <w:r w:rsidRPr="00CC63D1">
        <w:rPr>
          <w:rFonts w:ascii="Times New Roman" w:hAnsi="Times New Roman"/>
          <w:sz w:val="24"/>
          <w:szCs w:val="24"/>
        </w:rPr>
        <w:t>=</w:t>
      </w:r>
      <w:r w:rsidRPr="00CC63D1">
        <w:rPr>
          <w:rFonts w:ascii="Times New Roman" w:hAnsi="Times New Roman"/>
          <w:sz w:val="24"/>
          <w:szCs w:val="24"/>
          <w:lang w:val="en-US"/>
        </w:rPr>
        <w:t>c</w:t>
      </w:r>
      <w:r w:rsidRPr="00CC63D1">
        <w:rPr>
          <w:rFonts w:ascii="Times New Roman" w:hAnsi="Times New Roman"/>
          <w:sz w:val="24"/>
          <w:szCs w:val="24"/>
        </w:rPr>
        <w:t>+</w:t>
      </w:r>
      <w:r w:rsidRPr="00CC63D1">
        <w:rPr>
          <w:rFonts w:ascii="Times New Roman" w:hAnsi="Times New Roman"/>
          <w:sz w:val="24"/>
          <w:szCs w:val="24"/>
          <w:lang w:val="en-US"/>
        </w:rPr>
        <w:t>b</w:t>
      </w:r>
      <w:r w:rsidRPr="00CC63D1">
        <w:rPr>
          <w:rFonts w:ascii="Times New Roman" w:hAnsi="Times New Roman"/>
          <w:sz w:val="24"/>
          <w:szCs w:val="24"/>
        </w:rPr>
        <w:t>, например, 30-12=18, то 30=12+18)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lastRenderedPageBreak/>
        <w:t>- «придумайте» сами определение разности двух векторов;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2. Определение разности двух</w:t>
      </w:r>
      <w:r w:rsidR="00863D97" w:rsidRPr="00CC63D1">
        <w:rPr>
          <w:rFonts w:ascii="Times New Roman" w:hAnsi="Times New Roman"/>
          <w:sz w:val="24"/>
          <w:szCs w:val="24"/>
        </w:rPr>
        <w:t xml:space="preserve"> векторов (формулирует учитель с п</w:t>
      </w:r>
      <w:r w:rsidR="00CC6DBA">
        <w:rPr>
          <w:rFonts w:ascii="Times New Roman" w:hAnsi="Times New Roman"/>
          <w:sz w:val="24"/>
          <w:szCs w:val="24"/>
        </w:rPr>
        <w:t xml:space="preserve">рименением интерактивной модели из </w:t>
      </w:r>
      <w:r w:rsidR="00863D97" w:rsidRPr="00CC63D1">
        <w:rPr>
          <w:rFonts w:ascii="Times New Roman" w:hAnsi="Times New Roman"/>
          <w:sz w:val="24"/>
          <w:szCs w:val="24"/>
        </w:rPr>
        <w:t xml:space="preserve"> ЦОР к  учебнику «Геометрия 7-9 классы» ) 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3. Рассмотреть задачу о построении разности двух векторов с использованием правила треугольника (рис.256</w:t>
      </w:r>
      <w:r w:rsidR="00863D97" w:rsidRPr="00CC63D1">
        <w:rPr>
          <w:rFonts w:ascii="Times New Roman" w:hAnsi="Times New Roman"/>
          <w:sz w:val="24"/>
          <w:szCs w:val="24"/>
        </w:rPr>
        <w:t xml:space="preserve"> учебника, презентация, слайд №4 </w:t>
      </w:r>
      <w:r w:rsidRPr="00CC63D1">
        <w:rPr>
          <w:rFonts w:ascii="Times New Roman" w:hAnsi="Times New Roman"/>
          <w:sz w:val="24"/>
          <w:szCs w:val="24"/>
        </w:rPr>
        <w:t>)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4. Ввести понятие вектора, противоположного данному (рис.257)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5. Доказать теорему о разности двух векторов</w:t>
      </w:r>
      <w:r w:rsidR="00ED1693" w:rsidRPr="00CC63D1">
        <w:rPr>
          <w:rFonts w:ascii="Times New Roman" w:hAnsi="Times New Roman"/>
          <w:sz w:val="24"/>
          <w:szCs w:val="24"/>
        </w:rPr>
        <w:t xml:space="preserve"> (</w:t>
      </w:r>
      <w:r w:rsidR="00863D97" w:rsidRPr="00CC63D1">
        <w:rPr>
          <w:rFonts w:ascii="Times New Roman" w:hAnsi="Times New Roman"/>
          <w:sz w:val="24"/>
          <w:szCs w:val="24"/>
        </w:rPr>
        <w:t>презентация, слайд №5)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6. Рассмотреть задачу о построении разности двух векторов с использованием теоремы   о    разности двух векторов (рис.258)</w:t>
      </w:r>
    </w:p>
    <w:p w:rsidR="00B04DFA" w:rsidRPr="00CC63D1" w:rsidRDefault="00B04DF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  <w:lang w:val="en-US"/>
        </w:rPr>
        <w:t xml:space="preserve">IV. </w:t>
      </w:r>
      <w:r w:rsidR="001501D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C63D1">
        <w:rPr>
          <w:rFonts w:ascii="Times New Roman" w:hAnsi="Times New Roman"/>
          <w:sz w:val="24"/>
          <w:szCs w:val="24"/>
        </w:rPr>
        <w:t>Закрепление</w:t>
      </w:r>
      <w:r w:rsidR="001501D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C63D1">
        <w:rPr>
          <w:rFonts w:ascii="Times New Roman" w:hAnsi="Times New Roman"/>
          <w:sz w:val="24"/>
          <w:szCs w:val="24"/>
        </w:rPr>
        <w:t xml:space="preserve"> изученного материала</w:t>
      </w:r>
    </w:p>
    <w:p w:rsidR="00D40246" w:rsidRPr="00CC63D1" w:rsidRDefault="00B04DFA" w:rsidP="00A6760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Вып</w:t>
      </w:r>
      <w:r w:rsidR="00D40246" w:rsidRPr="00CC63D1">
        <w:rPr>
          <w:rFonts w:ascii="Times New Roman" w:hAnsi="Times New Roman"/>
          <w:sz w:val="24"/>
          <w:szCs w:val="24"/>
        </w:rPr>
        <w:t>олнить практическое задание №756</w:t>
      </w:r>
      <w:r w:rsidR="003510FB" w:rsidRPr="00CC63D1">
        <w:rPr>
          <w:rFonts w:ascii="Times New Roman" w:hAnsi="Times New Roman"/>
          <w:sz w:val="24"/>
          <w:szCs w:val="24"/>
        </w:rPr>
        <w:t xml:space="preserve"> (самопроверка по образцу, презентация, слайд №6)</w:t>
      </w:r>
    </w:p>
    <w:p w:rsidR="00B04DFA" w:rsidRPr="00CC63D1" w:rsidRDefault="00B04DFA" w:rsidP="00A6760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Решить задачу №762(г) по готовому чертежу</w:t>
      </w:r>
    </w:p>
    <w:p w:rsidR="00B04DFA" w:rsidRPr="00CC63D1" w:rsidRDefault="00B04DFA" w:rsidP="00A6760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Решить задачу №766 устно по рис.259</w:t>
      </w:r>
    </w:p>
    <w:p w:rsidR="00B04DFA" w:rsidRPr="00CC63D1" w:rsidRDefault="00B04DFA" w:rsidP="00A6760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Решить задачу №</w:t>
      </w:r>
      <w:r w:rsidR="003B2B39" w:rsidRPr="00CC63D1">
        <w:rPr>
          <w:rFonts w:ascii="Times New Roman" w:hAnsi="Times New Roman"/>
          <w:sz w:val="24"/>
          <w:szCs w:val="24"/>
        </w:rPr>
        <w:t>764(а) на доске и в тетрадях</w:t>
      </w:r>
    </w:p>
    <w:p w:rsidR="003B2B39" w:rsidRPr="00CC63D1" w:rsidRDefault="00CC6DBA" w:rsidP="00A67600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Решение:</w:t>
      </w:r>
    </w:p>
    <w:p w:rsidR="003B2B39" w:rsidRPr="00CC63D1" w:rsidRDefault="00FC1301" w:rsidP="00A676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а) (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AB</m:t>
            </m:r>
          </m:e>
        </m:acc>
      </m:oMath>
      <w:r w:rsidR="003B2B39" w:rsidRPr="00CC63D1">
        <w:rPr>
          <w:rFonts w:ascii="Times New Roman" w:hAnsi="Times New Roman"/>
          <w:sz w:val="24"/>
          <w:szCs w:val="24"/>
        </w:rPr>
        <w:t xml:space="preserve"> +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BC</m:t>
            </m:r>
          </m:e>
        </m:acc>
      </m:oMath>
      <w:r>
        <w:rPr>
          <w:rFonts w:ascii="Times New Roman" w:hAnsi="Times New Roman"/>
          <w:sz w:val="24"/>
          <w:szCs w:val="24"/>
        </w:rPr>
        <w:t xml:space="preserve">  –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MC</m:t>
            </m:r>
          </m:e>
        </m:acc>
      </m:oMath>
      <w:r>
        <w:rPr>
          <w:rFonts w:ascii="Times New Roman" w:hAnsi="Times New Roman"/>
          <w:sz w:val="24"/>
          <w:szCs w:val="24"/>
        </w:rPr>
        <w:t>) + (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MD</m:t>
            </m:r>
          </m:e>
        </m:acc>
      </m:oMath>
      <w:r>
        <w:rPr>
          <w:rFonts w:ascii="Times New Roman" w:hAnsi="Times New Roman"/>
          <w:sz w:val="24"/>
          <w:szCs w:val="24"/>
        </w:rPr>
        <w:t xml:space="preserve"> –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KD</m:t>
            </m:r>
          </m:e>
        </m:acc>
      </m:oMath>
      <w:r>
        <w:rPr>
          <w:rFonts w:ascii="Times New Roman" w:hAnsi="Times New Roman"/>
          <w:sz w:val="24"/>
          <w:szCs w:val="24"/>
        </w:rPr>
        <w:t>) = (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AB</m:t>
            </m:r>
          </m:e>
        </m:acc>
      </m:oMath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w:r w:rsidR="003B2B39" w:rsidRPr="00CC63D1">
        <w:rPr>
          <w:rFonts w:ascii="Times New Roman" w:hAnsi="Times New Roman"/>
          <w:sz w:val="24"/>
          <w:szCs w:val="24"/>
        </w:rPr>
        <w:t>+</w:t>
      </w:r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BC</m:t>
            </m:r>
          </m:e>
        </m:acc>
      </m:oMath>
      <w:r w:rsidR="00CC6DBA">
        <w:rPr>
          <w:rFonts w:ascii="Times New Roman" w:hAnsi="Times New Roman"/>
          <w:sz w:val="24"/>
          <w:szCs w:val="24"/>
        </w:rPr>
        <w:t>) + (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MD</m:t>
            </m:r>
          </m:e>
        </m:acc>
      </m:oMath>
      <w:r w:rsidR="00CC6DBA">
        <w:rPr>
          <w:rFonts w:ascii="Times New Roman" w:hAnsi="Times New Roman"/>
          <w:sz w:val="24"/>
          <w:szCs w:val="24"/>
        </w:rPr>
        <w:t xml:space="preserve"> –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MC</m:t>
            </m:r>
          </m:e>
        </m:acc>
      </m:oMath>
      <w:r w:rsidR="003B2B39" w:rsidRPr="00CC63D1">
        <w:rPr>
          <w:rFonts w:ascii="Times New Roman" w:hAnsi="Times New Roman"/>
          <w:sz w:val="24"/>
          <w:szCs w:val="24"/>
        </w:rPr>
        <w:t>) –</w:t>
      </w:r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KD</m:t>
            </m:r>
          </m:e>
        </m:acc>
      </m:oMath>
      <w:r w:rsidR="00CC6DBA">
        <w:rPr>
          <w:rFonts w:ascii="Times New Roman" w:hAnsi="Times New Roman"/>
          <w:sz w:val="24"/>
          <w:szCs w:val="24"/>
        </w:rPr>
        <w:t xml:space="preserve"> = (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AC</m:t>
            </m:r>
          </m:e>
        </m:acc>
      </m:oMath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w:r w:rsidR="003B2B39" w:rsidRPr="00CC63D1">
        <w:rPr>
          <w:rFonts w:ascii="Times New Roman" w:hAnsi="Times New Roman"/>
          <w:sz w:val="24"/>
          <w:szCs w:val="24"/>
        </w:rPr>
        <w:t>+</w:t>
      </w:r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CD</m:t>
            </m:r>
          </m:e>
        </m:acc>
      </m:oMath>
      <w:r w:rsidR="00CC6DBA">
        <w:rPr>
          <w:rFonts w:ascii="Times New Roman" w:hAnsi="Times New Roman"/>
          <w:sz w:val="24"/>
          <w:szCs w:val="24"/>
        </w:rPr>
        <w:t xml:space="preserve"> ) –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KD</m:t>
            </m:r>
          </m:e>
        </m:acc>
      </m:oMath>
      <w:r w:rsidR="003B2B39" w:rsidRPr="00CC63D1">
        <w:rPr>
          <w:rFonts w:ascii="Times New Roman" w:hAnsi="Times New Roman"/>
          <w:sz w:val="24"/>
          <w:szCs w:val="24"/>
        </w:rPr>
        <w:t xml:space="preserve"> =</w:t>
      </w:r>
    </w:p>
    <w:p w:rsidR="00B04DFA" w:rsidRPr="00CC63D1" w:rsidRDefault="00CC6DB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AD</m:t>
            </m:r>
          </m:e>
        </m:acc>
      </m:oMath>
      <w:r w:rsidR="003B2B39" w:rsidRPr="00CC63D1">
        <w:rPr>
          <w:rFonts w:ascii="Times New Roman" w:hAnsi="Times New Roman"/>
          <w:sz w:val="24"/>
          <w:szCs w:val="24"/>
        </w:rPr>
        <w:t xml:space="preserve"> +</w:t>
      </w:r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DK</m:t>
            </m:r>
          </m:e>
        </m:acc>
      </m:oMath>
      <w:r w:rsidR="003B2B39" w:rsidRPr="00CC63D1">
        <w:rPr>
          <w:rFonts w:ascii="Times New Roman" w:hAnsi="Times New Roman"/>
          <w:sz w:val="24"/>
          <w:szCs w:val="24"/>
        </w:rPr>
        <w:t>=</w:t>
      </w:r>
      <w:r w:rsidR="008110AC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AK</m:t>
            </m:r>
          </m:e>
        </m:acc>
      </m:oMath>
    </w:p>
    <w:p w:rsidR="003B2B39" w:rsidRPr="00CC63D1" w:rsidRDefault="00CC6DBA" w:rsidP="00A67600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Ответ: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AK</m:t>
            </m:r>
          </m:e>
        </m:acc>
      </m:oMath>
    </w:p>
    <w:p w:rsidR="00DD7E30" w:rsidRPr="001501D9" w:rsidRDefault="00DD7E30" w:rsidP="00A67600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501D9">
        <w:rPr>
          <w:rFonts w:ascii="Times New Roman" w:hAnsi="Times New Roman"/>
          <w:sz w:val="24"/>
          <w:szCs w:val="24"/>
        </w:rPr>
        <w:t>Подведение итогов урока</w:t>
      </w:r>
    </w:p>
    <w:p w:rsidR="001F4B56" w:rsidRPr="00CC63D1" w:rsidRDefault="00DD7E30" w:rsidP="00A676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1.</w:t>
      </w:r>
      <w:r w:rsidR="001F4B56" w:rsidRPr="00CC63D1">
        <w:rPr>
          <w:rFonts w:ascii="Times New Roman" w:hAnsi="Times New Roman"/>
          <w:sz w:val="24"/>
          <w:szCs w:val="24"/>
        </w:rPr>
        <w:t>Проверочная самостоятельная работа</w:t>
      </w:r>
      <w:r w:rsidR="00481124" w:rsidRPr="00CC63D1">
        <w:rPr>
          <w:rFonts w:ascii="Times New Roman" w:hAnsi="Times New Roman"/>
          <w:sz w:val="24"/>
          <w:szCs w:val="24"/>
        </w:rPr>
        <w:t xml:space="preserve"> (</w:t>
      </w:r>
      <w:r w:rsidRPr="00CC63D1">
        <w:rPr>
          <w:rFonts w:ascii="Times New Roman" w:hAnsi="Times New Roman"/>
          <w:sz w:val="24"/>
          <w:szCs w:val="24"/>
        </w:rPr>
        <w:t>раздаются карточки с заданиями)</w:t>
      </w:r>
    </w:p>
    <w:p w:rsidR="001F4B56" w:rsidRPr="00CC63D1" w:rsidRDefault="001F4B56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                       Вариант №1</w:t>
      </w:r>
    </w:p>
    <w:p w:rsidR="001F4B56" w:rsidRPr="00CC63D1" w:rsidRDefault="001F4B56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Дан прямоугольный треугольник АВС с гипотенузой ВС. Постройте вектор </w:t>
      </w:r>
    </w:p>
    <w:p w:rsidR="00DD7E30" w:rsidRPr="00CC63D1" w:rsidRDefault="00DD7E30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1F4B56" w:rsidRPr="00CC63D1" w:rsidRDefault="0007486C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</m:acc>
      </m:oMath>
      <w:r w:rsidR="00CC6DBA">
        <w:rPr>
          <w:rFonts w:ascii="Times New Roman" w:hAnsi="Times New Roman"/>
          <w:sz w:val="24"/>
          <w:szCs w:val="24"/>
        </w:rPr>
        <w:t xml:space="preserve"> =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AB</m:t>
            </m:r>
          </m:e>
        </m:acc>
      </m:oMath>
      <w:r w:rsidR="001F4B56" w:rsidRPr="00CC63D1">
        <w:rPr>
          <w:rFonts w:ascii="Times New Roman" w:hAnsi="Times New Roman"/>
          <w:sz w:val="24"/>
          <w:szCs w:val="24"/>
        </w:rPr>
        <w:t xml:space="preserve"> +</w:t>
      </w:r>
      <w:r w:rsidR="00ED1693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AC</m:t>
            </m:r>
          </m:e>
        </m:acc>
      </m:oMath>
      <w:r w:rsidR="00CC6DBA" w:rsidRPr="00CC6DBA">
        <w:rPr>
          <w:rFonts w:ascii="Times New Roman" w:hAnsi="Times New Roman"/>
          <w:sz w:val="24"/>
          <w:szCs w:val="24"/>
        </w:rPr>
        <w:t xml:space="preserve"> </w:t>
      </w:r>
      <w:r w:rsidR="001F4B56" w:rsidRPr="00CC63D1">
        <w:rPr>
          <w:rFonts w:ascii="Times New Roman" w:hAnsi="Times New Roman"/>
          <w:sz w:val="24"/>
          <w:szCs w:val="24"/>
        </w:rPr>
        <w:t>-</w:t>
      </w:r>
      <w:r w:rsidR="00ED1693"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BC</m:t>
            </m:r>
          </m:e>
        </m:acc>
      </m:oMath>
      <w:r w:rsidR="00CC6DBA">
        <w:rPr>
          <w:rFonts w:ascii="Times New Roman" w:hAnsi="Times New Roman"/>
          <w:sz w:val="24"/>
          <w:szCs w:val="24"/>
        </w:rPr>
        <w:t xml:space="preserve"> и найдите длину вектора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</m:acc>
      </m:oMath>
      <w:r w:rsidR="001F4B56" w:rsidRPr="00CC63D1">
        <w:rPr>
          <w:rFonts w:ascii="Times New Roman" w:hAnsi="Times New Roman"/>
          <w:sz w:val="24"/>
          <w:szCs w:val="24"/>
        </w:rPr>
        <w:t>, если АВ =8 см.</w:t>
      </w:r>
    </w:p>
    <w:p w:rsidR="00DD7E30" w:rsidRPr="00CC63D1" w:rsidRDefault="00DD7E30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1F4B56" w:rsidRPr="00CC63D1" w:rsidRDefault="001F4B56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                        Вариант №2</w:t>
      </w:r>
    </w:p>
    <w:p w:rsidR="001F4B56" w:rsidRPr="00CC63D1" w:rsidRDefault="001F4B56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Дан прямоугольный треугольник АВС с гипотенузой АВ. Постройте вектор</w:t>
      </w:r>
    </w:p>
    <w:p w:rsidR="001F4B56" w:rsidRDefault="001F4B56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</m:acc>
      </m:oMath>
      <w:r w:rsidR="004209BE">
        <w:rPr>
          <w:rFonts w:ascii="Times New Roman" w:hAnsi="Times New Roman"/>
          <w:sz w:val="24"/>
          <w:szCs w:val="24"/>
        </w:rPr>
        <w:t xml:space="preserve"> =</w:t>
      </w:r>
      <w:r w:rsidR="004209BE" w:rsidRPr="004209BE">
        <w:rPr>
          <w:rFonts w:ascii="Times New Roman" w:hAnsi="Times New Roman"/>
          <w:sz w:val="24"/>
          <w:szCs w:val="24"/>
        </w:rPr>
        <w:t xml:space="preserve"> </w:t>
      </w:r>
      <w:r w:rsidR="004209BE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BA</m:t>
            </m:r>
          </m:e>
        </m:acc>
      </m:oMath>
      <w:r w:rsidR="004209BE">
        <w:rPr>
          <w:rFonts w:ascii="Times New Roman" w:hAnsi="Times New Roman"/>
          <w:sz w:val="24"/>
          <w:szCs w:val="24"/>
        </w:rPr>
        <w:t xml:space="preserve"> +</w:t>
      </w:r>
      <w:r w:rsidR="004209BE" w:rsidRPr="004209BE">
        <w:rPr>
          <w:rFonts w:ascii="Times New Roman" w:hAnsi="Times New Roman"/>
          <w:sz w:val="24"/>
          <w:szCs w:val="24"/>
        </w:rPr>
        <w:t xml:space="preserve"> </w:t>
      </w:r>
      <w:r w:rsidR="004209BE"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BC</m:t>
            </m:r>
          </m:e>
        </m:acc>
      </m:oMath>
      <w:r w:rsidR="004209BE">
        <w:rPr>
          <w:rFonts w:ascii="Times New Roman" w:hAnsi="Times New Roman"/>
          <w:sz w:val="24"/>
          <w:szCs w:val="24"/>
        </w:rPr>
        <w:t xml:space="preserve"> – 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CA</m:t>
            </m:r>
          </m:e>
        </m:acc>
      </m:oMath>
      <w:r w:rsidRPr="00CC63D1">
        <w:rPr>
          <w:rFonts w:ascii="Times New Roman" w:hAnsi="Times New Roman"/>
          <w:sz w:val="24"/>
          <w:szCs w:val="24"/>
        </w:rPr>
        <w:t xml:space="preserve"> и найдите длину вектора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</m:acc>
      </m:oMath>
      <w:r w:rsidR="008F6D54" w:rsidRPr="00CC63D1">
        <w:rPr>
          <w:rFonts w:ascii="Times New Roman" w:hAnsi="Times New Roman"/>
          <w:sz w:val="24"/>
          <w:szCs w:val="24"/>
        </w:rPr>
        <w:t>, если ВС = 9см.</w:t>
      </w:r>
    </w:p>
    <w:p w:rsidR="001501D9" w:rsidRPr="00CC63D1" w:rsidRDefault="001501D9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8F6D54" w:rsidRPr="00CC63D1" w:rsidRDefault="008F6D54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                         Вариант №3</w:t>
      </w:r>
    </w:p>
    <w:p w:rsidR="008F6D54" w:rsidRPr="00CC63D1" w:rsidRDefault="008F6D54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      (для более подготовленных учащихся)</w:t>
      </w:r>
    </w:p>
    <w:p w:rsidR="008F6D54" w:rsidRPr="00CC63D1" w:rsidRDefault="008F6D54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>Дана трапеция АВСД с основаниями АД и ВС. Постройте вектор</w:t>
      </w:r>
    </w:p>
    <w:p w:rsidR="008F6D54" w:rsidRPr="00CC63D1" w:rsidRDefault="004209BE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</m:oMath>
      <w:r>
        <w:rPr>
          <w:rFonts w:ascii="Times New Roman" w:hAnsi="Times New Roman"/>
          <w:sz w:val="24"/>
          <w:szCs w:val="24"/>
        </w:rPr>
        <w:t>=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AB</m:t>
            </m:r>
          </m:e>
        </m:acc>
      </m:oMath>
      <w:r>
        <w:rPr>
          <w:rFonts w:ascii="Times New Roman" w:hAnsi="Times New Roman"/>
          <w:sz w:val="24"/>
          <w:szCs w:val="24"/>
        </w:rPr>
        <w:t xml:space="preserve"> +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CD</m:t>
            </m:r>
          </m:e>
        </m:acc>
      </m:oMath>
      <w:r>
        <w:rPr>
          <w:rFonts w:ascii="Times New Roman" w:hAnsi="Times New Roman"/>
          <w:sz w:val="24"/>
          <w:szCs w:val="24"/>
        </w:rPr>
        <w:t xml:space="preserve">–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 xml:space="preserve">BC </m:t>
            </m:r>
          </m:e>
        </m:acc>
      </m:oMath>
      <w:r w:rsidR="008F6D54" w:rsidRPr="00CC63D1">
        <w:rPr>
          <w:rFonts w:ascii="Times New Roman" w:hAnsi="Times New Roman"/>
          <w:sz w:val="24"/>
          <w:szCs w:val="24"/>
        </w:rPr>
        <w:t xml:space="preserve"> и</w:t>
      </w:r>
      <w:r w:rsidRPr="004209B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найдите длину вектора </w:t>
      </w:r>
      <m:oMath>
        <m:acc>
          <m:accPr>
            <m:chr m:val="⃗"/>
            <m:ctrlPr>
              <w:rPr>
                <w:rFonts w:ascii="Cambria Math" w:hAnsi="Cambria Math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</m:acc>
      </m:oMath>
      <w:r w:rsidR="008F6D54" w:rsidRPr="00CC63D1">
        <w:rPr>
          <w:rFonts w:ascii="Times New Roman" w:hAnsi="Times New Roman"/>
          <w:sz w:val="24"/>
          <w:szCs w:val="24"/>
        </w:rPr>
        <w:t>, если АД=12см, ВС = 5см.</w:t>
      </w:r>
    </w:p>
    <w:p w:rsidR="004B5CC1" w:rsidRPr="00CC63D1" w:rsidRDefault="004B5CC1" w:rsidP="00A67600">
      <w:pPr>
        <w:pStyle w:val="a3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:rsidR="004B5CC1" w:rsidRPr="00244D5B" w:rsidRDefault="00481124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CC63D1">
        <w:t>2</w:t>
      </w:r>
      <w:r w:rsidR="008F6D54" w:rsidRPr="00CC63D1">
        <w:t xml:space="preserve">. </w:t>
      </w:r>
      <w:r w:rsidR="00244D5B">
        <w:rPr>
          <w:noProof/>
        </w:rPr>
        <w:pict>
          <v:shape id="Прямая со стрелкой 41" o:spid="_x0000_s1026" type="#_x0000_t32" style="position:absolute;left:0;text-align:left;margin-left:228.75pt;margin-top:12.6pt;width:0;height:0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" strokecolor="#4f81bd" strokeweight=".5pt">
            <v:stroke endarrow="block" joinstyle="miter"/>
          </v:shape>
        </w:pict>
      </w:r>
      <w:r w:rsidR="004B5CC1" w:rsidRPr="00244D5B">
        <w:rPr>
          <w:bCs/>
          <w:color w:val="000000"/>
          <w:kern w:val="24"/>
        </w:rPr>
        <w:t xml:space="preserve"> Математический диктант</w:t>
      </w:r>
      <w:r w:rsidRPr="00244D5B">
        <w:rPr>
          <w:bCs/>
          <w:color w:val="000000"/>
          <w:kern w:val="24"/>
        </w:rPr>
        <w:t xml:space="preserve"> (рефлексия)</w:t>
      </w:r>
      <w:r w:rsidR="004B5CC1" w:rsidRPr="00244D5B">
        <w:rPr>
          <w:bCs/>
          <w:color w:val="000000"/>
          <w:kern w:val="24"/>
        </w:rPr>
        <w:t>:</w:t>
      </w:r>
    </w:p>
    <w:p w:rsidR="004B5CC1" w:rsidRPr="00244D5B" w:rsidRDefault="004B5CC1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 xml:space="preserve">  </w:t>
      </w:r>
    </w:p>
    <w:p w:rsidR="004B5CC1" w:rsidRPr="00244D5B" w:rsidRDefault="00DF6E79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>а</w:t>
      </w:r>
      <w:r w:rsidR="004209BE" w:rsidRPr="00244D5B">
        <w:rPr>
          <w:bCs/>
          <w:color w:val="000000"/>
          <w:kern w:val="24"/>
        </w:rPr>
        <w:t xml:space="preserve">) Найдите сумму векторов  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PM</m:t>
            </m:r>
          </m:e>
        </m:acc>
      </m:oMath>
      <w:r w:rsidR="004209BE" w:rsidRPr="00244D5B">
        <w:rPr>
          <w:bCs/>
          <w:color w:val="000000"/>
          <w:kern w:val="24"/>
        </w:rPr>
        <w:t xml:space="preserve">  и 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MT</m:t>
            </m:r>
          </m:e>
        </m:acc>
      </m:oMath>
      <w:r w:rsidR="004B5CC1" w:rsidRPr="00244D5B">
        <w:rPr>
          <w:bCs/>
          <w:color w:val="000000"/>
          <w:kern w:val="24"/>
        </w:rPr>
        <w:t xml:space="preserve">, </w:t>
      </w:r>
    </w:p>
    <w:p w:rsidR="004B5CC1" w:rsidRPr="00244D5B" w:rsidRDefault="004B5CC1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</w:p>
    <w:p w:rsidR="00DF6E79" w:rsidRPr="00244D5B" w:rsidRDefault="00DF6E79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lastRenderedPageBreak/>
        <w:t>б</w:t>
      </w:r>
      <w:r w:rsidR="004209BE" w:rsidRPr="00244D5B">
        <w:rPr>
          <w:bCs/>
          <w:color w:val="000000"/>
          <w:kern w:val="24"/>
        </w:rPr>
        <w:t>)</w:t>
      </w:r>
      <w:r w:rsidR="00780FFD" w:rsidRPr="00244D5B">
        <w:rPr>
          <w:bCs/>
          <w:color w:val="000000"/>
          <w:kern w:val="24"/>
        </w:rPr>
        <w:t xml:space="preserve"> </w:t>
      </w:r>
      <w:r w:rsidR="004209BE" w:rsidRPr="00244D5B">
        <w:rPr>
          <w:bCs/>
          <w:color w:val="000000"/>
          <w:kern w:val="24"/>
        </w:rPr>
        <w:t xml:space="preserve">Найдите сумму векторов   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CH</m:t>
            </m:r>
          </m:e>
        </m:acc>
      </m:oMath>
      <w:r w:rsidR="004209BE" w:rsidRPr="00244D5B">
        <w:rPr>
          <w:bCs/>
          <w:color w:val="000000"/>
          <w:kern w:val="24"/>
        </w:rPr>
        <w:t xml:space="preserve">  и 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HC</m:t>
            </m:r>
          </m:e>
        </m:acc>
      </m:oMath>
      <w:r w:rsidR="004B5CC1" w:rsidRPr="00244D5B">
        <w:rPr>
          <w:bCs/>
          <w:color w:val="000000"/>
          <w:kern w:val="24"/>
        </w:rPr>
        <w:t>,</w:t>
      </w:r>
    </w:p>
    <w:p w:rsidR="004B5CC1" w:rsidRPr="00CC63D1" w:rsidRDefault="004B5CC1" w:rsidP="00A67600">
      <w:pPr>
        <w:pStyle w:val="a4"/>
        <w:spacing w:before="0" w:beforeAutospacing="0" w:after="0" w:afterAutospacing="0"/>
        <w:jc w:val="both"/>
      </w:pPr>
    </w:p>
    <w:p w:rsidR="004B5CC1" w:rsidRPr="00244D5B" w:rsidRDefault="00DF6E79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>в</w:t>
      </w:r>
      <w:r w:rsidR="004B5CC1" w:rsidRPr="00244D5B">
        <w:rPr>
          <w:bCs/>
          <w:color w:val="000000"/>
          <w:kern w:val="24"/>
        </w:rPr>
        <w:t xml:space="preserve">) </w:t>
      </w:r>
      <w:r w:rsidR="004209BE" w:rsidRPr="00244D5B">
        <w:rPr>
          <w:bCs/>
          <w:color w:val="000000"/>
          <w:kern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AB</m:t>
            </m:r>
          </m:e>
        </m:acc>
      </m:oMath>
      <w:r w:rsidR="004209BE" w:rsidRPr="00244D5B">
        <w:rPr>
          <w:bCs/>
          <w:color w:val="000000"/>
          <w:kern w:val="24"/>
        </w:rPr>
        <w:t xml:space="preserve"> +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O</m:t>
            </m:r>
          </m:e>
        </m:acc>
      </m:oMath>
    </w:p>
    <w:p w:rsidR="004B5CC1" w:rsidRPr="00244D5B" w:rsidRDefault="00DF6E79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>г</w:t>
      </w:r>
      <w:r w:rsidR="00780FFD" w:rsidRPr="00244D5B">
        <w:rPr>
          <w:bCs/>
          <w:color w:val="000000"/>
          <w:kern w:val="24"/>
        </w:rPr>
        <w:t xml:space="preserve">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O</m:t>
            </m:r>
          </m:e>
        </m:acc>
      </m:oMath>
      <w:r w:rsidR="004209BE" w:rsidRPr="00244D5B">
        <w:rPr>
          <w:bCs/>
          <w:color w:val="000000"/>
          <w:kern w:val="24"/>
        </w:rPr>
        <w:t xml:space="preserve"> +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CE</m:t>
            </m:r>
          </m:e>
        </m:acc>
      </m:oMath>
      <w:r w:rsidR="004B5CC1" w:rsidRPr="00244D5B">
        <w:rPr>
          <w:bCs/>
          <w:color w:val="000000"/>
          <w:kern w:val="24"/>
        </w:rPr>
        <w:t xml:space="preserve">, </w:t>
      </w:r>
    </w:p>
    <w:p w:rsidR="004B5CC1" w:rsidRPr="00244D5B" w:rsidRDefault="00DF6E79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>д</w:t>
      </w:r>
      <w:r w:rsidR="00780FFD" w:rsidRPr="00244D5B">
        <w:rPr>
          <w:bCs/>
          <w:color w:val="000000"/>
          <w:kern w:val="24"/>
        </w:rPr>
        <w:t xml:space="preserve">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MD</m:t>
            </m:r>
          </m:e>
        </m:acc>
      </m:oMath>
      <w:r w:rsidR="004B5CC1" w:rsidRPr="00244D5B">
        <w:rPr>
          <w:bCs/>
          <w:color w:val="000000"/>
          <w:kern w:val="24"/>
        </w:rPr>
        <w:t xml:space="preserve"> </w:t>
      </w:r>
      <w:r w:rsidR="00481124" w:rsidRPr="00244D5B">
        <w:rPr>
          <w:bCs/>
          <w:color w:val="000000"/>
          <w:kern w:val="24"/>
        </w:rPr>
        <w:t>–</w:t>
      </w:r>
      <w:r w:rsidR="00780FFD" w:rsidRPr="00244D5B">
        <w:rPr>
          <w:bCs/>
          <w:color w:val="000000"/>
          <w:kern w:val="24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MC</m:t>
            </m:r>
          </m:e>
        </m:acc>
      </m:oMath>
    </w:p>
    <w:p w:rsidR="00481124" w:rsidRPr="00CC63D1" w:rsidRDefault="00481124" w:rsidP="00A67600">
      <w:pPr>
        <w:pStyle w:val="a4"/>
        <w:spacing w:before="0" w:beforeAutospacing="0" w:after="0" w:afterAutospacing="0"/>
        <w:jc w:val="both"/>
      </w:pPr>
    </w:p>
    <w:p w:rsidR="00481124" w:rsidRPr="00244D5B" w:rsidRDefault="004C3EC8" w:rsidP="00A67600">
      <w:pPr>
        <w:pStyle w:val="a4"/>
        <w:spacing w:before="0" w:beforeAutospacing="0" w:after="0" w:afterAutospacing="0"/>
        <w:jc w:val="both"/>
        <w:rPr>
          <w:bCs/>
          <w:noProof/>
          <w:color w:val="000000"/>
          <w:kern w:val="24"/>
        </w:rPr>
      </w:pPr>
      <w:r w:rsidRPr="00CC63D1">
        <w:t>С</w:t>
      </w:r>
      <w:r w:rsidR="008F6D54" w:rsidRPr="00CC63D1">
        <w:t>амопроверка</w:t>
      </w:r>
      <w:r w:rsidR="004B5CC1" w:rsidRPr="00CC63D1">
        <w:t xml:space="preserve"> диктанта по </w:t>
      </w:r>
      <w:r w:rsidR="00780FFD">
        <w:t xml:space="preserve"> образцу </w:t>
      </w:r>
      <w:r w:rsidR="00481124" w:rsidRPr="00CC63D1">
        <w:t xml:space="preserve"> (слайд №7)</w:t>
      </w:r>
      <w:r w:rsidR="00CC63D1">
        <w:t xml:space="preserve"> и самооценка.</w:t>
      </w:r>
    </w:p>
    <w:p w:rsidR="00481124" w:rsidRPr="00244D5B" w:rsidRDefault="00780FFD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 xml:space="preserve">ключи:     а)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PM</m:t>
            </m:r>
          </m:e>
        </m:acc>
      </m:oMath>
      <w:r w:rsidRPr="00244D5B">
        <w:rPr>
          <w:bCs/>
          <w:color w:val="000000"/>
          <w:kern w:val="24"/>
        </w:rPr>
        <w:t xml:space="preserve"> +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MT</m:t>
            </m:r>
          </m:e>
        </m:acc>
      </m:oMath>
      <w:r w:rsidRPr="00244D5B">
        <w:rPr>
          <w:bCs/>
          <w:color w:val="000000"/>
          <w:kern w:val="24"/>
        </w:rPr>
        <w:t xml:space="preserve"> =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PT</m:t>
            </m:r>
          </m:e>
        </m:acc>
      </m:oMath>
    </w:p>
    <w:p w:rsidR="00481124" w:rsidRPr="00CC63D1" w:rsidRDefault="00481124" w:rsidP="00A67600">
      <w:pPr>
        <w:pStyle w:val="a4"/>
        <w:spacing w:before="0" w:beforeAutospacing="0" w:after="0" w:afterAutospacing="0"/>
        <w:jc w:val="both"/>
      </w:pPr>
    </w:p>
    <w:p w:rsidR="00481124" w:rsidRPr="00244D5B" w:rsidRDefault="00780FFD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 xml:space="preserve">                  б)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CH</m:t>
            </m:r>
          </m:e>
        </m:acc>
      </m:oMath>
      <w:r w:rsidRPr="00244D5B">
        <w:rPr>
          <w:bCs/>
          <w:color w:val="000000"/>
          <w:kern w:val="24"/>
        </w:rPr>
        <w:t xml:space="preserve"> +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HC</m:t>
            </m:r>
          </m:e>
        </m:acc>
      </m:oMath>
      <w:r w:rsidRPr="00244D5B">
        <w:rPr>
          <w:bCs/>
          <w:color w:val="000000"/>
          <w:kern w:val="24"/>
        </w:rPr>
        <w:t xml:space="preserve">=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CC</m:t>
            </m:r>
          </m:e>
        </m:acc>
      </m:oMath>
      <w:r w:rsidRPr="00244D5B">
        <w:rPr>
          <w:bCs/>
          <w:color w:val="000000"/>
          <w:kern w:val="24"/>
        </w:rPr>
        <w:t xml:space="preserve">=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O</m:t>
            </m:r>
          </m:e>
        </m:acc>
      </m:oMath>
    </w:p>
    <w:p w:rsidR="00481124" w:rsidRPr="00CC63D1" w:rsidRDefault="00481124" w:rsidP="00A67600">
      <w:pPr>
        <w:pStyle w:val="a4"/>
        <w:spacing w:before="0" w:beforeAutospacing="0" w:after="0" w:afterAutospacing="0"/>
        <w:jc w:val="both"/>
      </w:pPr>
    </w:p>
    <w:p w:rsidR="00481124" w:rsidRPr="00244D5B" w:rsidRDefault="00780FFD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 xml:space="preserve">                  в)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AB</m:t>
            </m:r>
          </m:e>
        </m:acc>
      </m:oMath>
      <w:r w:rsidRPr="00244D5B">
        <w:rPr>
          <w:bCs/>
          <w:color w:val="000000"/>
          <w:kern w:val="24"/>
        </w:rPr>
        <w:t xml:space="preserve"> +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O</m:t>
            </m:r>
          </m:e>
        </m:acc>
      </m:oMath>
      <w:r w:rsidRPr="00244D5B">
        <w:rPr>
          <w:bCs/>
          <w:color w:val="000000"/>
          <w:kern w:val="24"/>
        </w:rPr>
        <w:t xml:space="preserve"> =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AB</m:t>
            </m:r>
          </m:e>
        </m:acc>
      </m:oMath>
    </w:p>
    <w:p w:rsidR="00481124" w:rsidRPr="00CC63D1" w:rsidRDefault="00481124" w:rsidP="00A67600">
      <w:pPr>
        <w:pStyle w:val="a4"/>
        <w:spacing w:before="0" w:beforeAutospacing="0" w:after="0" w:afterAutospacing="0"/>
        <w:jc w:val="both"/>
      </w:pPr>
    </w:p>
    <w:p w:rsidR="00481124" w:rsidRPr="00244D5B" w:rsidRDefault="00780FFD" w:rsidP="00A67600">
      <w:pPr>
        <w:pStyle w:val="a4"/>
        <w:spacing w:before="0" w:beforeAutospacing="0" w:after="0" w:afterAutospacing="0"/>
        <w:jc w:val="both"/>
        <w:rPr>
          <w:bCs/>
          <w:color w:val="000000"/>
          <w:kern w:val="24"/>
        </w:rPr>
      </w:pPr>
      <w:r w:rsidRPr="00244D5B">
        <w:rPr>
          <w:bCs/>
          <w:color w:val="000000"/>
          <w:kern w:val="24"/>
        </w:rPr>
        <w:t xml:space="preserve">                   г)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O</m:t>
            </m:r>
          </m:e>
        </m:acc>
      </m:oMath>
      <w:r w:rsidRPr="00244D5B">
        <w:rPr>
          <w:bCs/>
          <w:color w:val="000000"/>
          <w:kern w:val="24"/>
        </w:rPr>
        <w:t xml:space="preserve"> +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CE</m:t>
            </m:r>
          </m:e>
        </m:acc>
      </m:oMath>
      <w:r w:rsidRPr="00244D5B">
        <w:rPr>
          <w:bCs/>
          <w:color w:val="000000"/>
          <w:kern w:val="24"/>
        </w:rPr>
        <w:t xml:space="preserve">=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CE</m:t>
            </m:r>
          </m:e>
        </m:acc>
      </m:oMath>
    </w:p>
    <w:p w:rsidR="00481124" w:rsidRPr="00CC63D1" w:rsidRDefault="00481124" w:rsidP="00A67600">
      <w:pPr>
        <w:pStyle w:val="a4"/>
        <w:spacing w:before="0" w:beforeAutospacing="0" w:after="0" w:afterAutospacing="0"/>
        <w:jc w:val="both"/>
      </w:pPr>
    </w:p>
    <w:p w:rsidR="00481124" w:rsidRPr="00CC63D1" w:rsidRDefault="00780FFD" w:rsidP="00A67600">
      <w:pPr>
        <w:pStyle w:val="a4"/>
        <w:spacing w:before="0" w:beforeAutospacing="0" w:after="0" w:afterAutospacing="0"/>
        <w:jc w:val="both"/>
      </w:pPr>
      <w:r w:rsidRPr="00244D5B">
        <w:rPr>
          <w:bCs/>
          <w:color w:val="000000"/>
          <w:kern w:val="24"/>
        </w:rPr>
        <w:t xml:space="preserve">                   д)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MD</m:t>
            </m:r>
          </m:e>
        </m:acc>
      </m:oMath>
      <w:r w:rsidRPr="00244D5B">
        <w:rPr>
          <w:bCs/>
          <w:color w:val="000000"/>
          <w:kern w:val="24"/>
        </w:rPr>
        <w:t xml:space="preserve"> –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MC</m:t>
            </m:r>
          </m:e>
        </m:acc>
      </m:oMath>
      <w:r w:rsidRPr="00244D5B">
        <w:rPr>
          <w:bCs/>
          <w:color w:val="000000"/>
          <w:kern w:val="24"/>
        </w:rPr>
        <w:t xml:space="preserve"> = </w:t>
      </w:r>
      <m:oMath>
        <m:acc>
          <m:accPr>
            <m:chr m:val="⃗"/>
            <m:ctrlPr>
              <w:rPr>
                <w:rFonts w:ascii="Cambria Math" w:hAnsi="Cambria Math"/>
                <w:bCs/>
                <w:i/>
                <w:color w:val="000000"/>
                <w:kern w:val="24"/>
              </w:rPr>
            </m:ctrlPr>
          </m:accPr>
          <m:e>
            <m:r>
              <w:rPr>
                <w:rFonts w:ascii="Cambria Math" w:hAnsi="Cambria Math"/>
                <w:color w:val="000000"/>
                <w:kern w:val="24"/>
              </w:rPr>
              <m:t>CD</m:t>
            </m:r>
          </m:e>
        </m:acc>
      </m:oMath>
    </w:p>
    <w:p w:rsidR="008F6D54" w:rsidRPr="00CC63D1" w:rsidRDefault="00481124" w:rsidP="00A6760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C63D1">
        <w:rPr>
          <w:rFonts w:ascii="Times New Roman" w:hAnsi="Times New Roman"/>
          <w:sz w:val="24"/>
          <w:szCs w:val="24"/>
        </w:rPr>
        <w:t xml:space="preserve">  </w:t>
      </w:r>
      <w:r w:rsidR="00CC63D1">
        <w:rPr>
          <w:rFonts w:ascii="Times New Roman" w:hAnsi="Times New Roman"/>
          <w:sz w:val="24"/>
          <w:szCs w:val="24"/>
        </w:rPr>
        <w:t xml:space="preserve"> </w:t>
      </w:r>
    </w:p>
    <w:p w:rsidR="004C3EC8" w:rsidRPr="001501D9" w:rsidRDefault="004C3EC8" w:rsidP="00A67600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501D9">
        <w:rPr>
          <w:rFonts w:ascii="Times New Roman" w:hAnsi="Times New Roman"/>
          <w:sz w:val="24"/>
          <w:szCs w:val="24"/>
        </w:rPr>
        <w:t>Задание на дом: вопросы 12, 13 (стр.209), №762</w:t>
      </w:r>
      <w:r w:rsidR="00CC63D1" w:rsidRPr="001501D9">
        <w:rPr>
          <w:rFonts w:ascii="Times New Roman" w:hAnsi="Times New Roman"/>
          <w:sz w:val="24"/>
          <w:szCs w:val="24"/>
        </w:rPr>
        <w:t xml:space="preserve"> </w:t>
      </w:r>
      <w:r w:rsidRPr="001501D9">
        <w:rPr>
          <w:rFonts w:ascii="Times New Roman" w:hAnsi="Times New Roman"/>
          <w:sz w:val="24"/>
          <w:szCs w:val="24"/>
        </w:rPr>
        <w:t>(д), №763</w:t>
      </w:r>
      <w:r w:rsidR="00CC63D1" w:rsidRPr="001501D9">
        <w:rPr>
          <w:rFonts w:ascii="Times New Roman" w:hAnsi="Times New Roman"/>
          <w:sz w:val="24"/>
          <w:szCs w:val="24"/>
        </w:rPr>
        <w:t xml:space="preserve"> </w:t>
      </w:r>
      <w:r w:rsidRPr="001501D9">
        <w:rPr>
          <w:rFonts w:ascii="Times New Roman" w:hAnsi="Times New Roman"/>
          <w:sz w:val="24"/>
          <w:szCs w:val="24"/>
        </w:rPr>
        <w:t>(г), №764</w:t>
      </w:r>
      <w:r w:rsidR="00CC63D1" w:rsidRPr="001501D9">
        <w:rPr>
          <w:rFonts w:ascii="Times New Roman" w:hAnsi="Times New Roman"/>
          <w:sz w:val="24"/>
          <w:szCs w:val="24"/>
        </w:rPr>
        <w:t xml:space="preserve"> </w:t>
      </w:r>
      <w:r w:rsidRPr="001501D9">
        <w:rPr>
          <w:rFonts w:ascii="Times New Roman" w:hAnsi="Times New Roman"/>
          <w:sz w:val="24"/>
          <w:szCs w:val="24"/>
        </w:rPr>
        <w:t>(б)</w:t>
      </w:r>
    </w:p>
    <w:sectPr w:rsidR="004C3EC8" w:rsidRPr="001501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769" w:rsidRDefault="00D36769" w:rsidP="00FC1301">
      <w:pPr>
        <w:spacing w:after="0" w:line="240" w:lineRule="auto"/>
      </w:pPr>
      <w:r>
        <w:separator/>
      </w:r>
    </w:p>
  </w:endnote>
  <w:endnote w:type="continuationSeparator" w:id="1">
    <w:p w:rsidR="00D36769" w:rsidRDefault="00D36769" w:rsidP="00FC1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769" w:rsidRDefault="00D36769" w:rsidP="00FC1301">
      <w:pPr>
        <w:spacing w:after="0" w:line="240" w:lineRule="auto"/>
      </w:pPr>
      <w:r>
        <w:separator/>
      </w:r>
    </w:p>
  </w:footnote>
  <w:footnote w:type="continuationSeparator" w:id="1">
    <w:p w:rsidR="00D36769" w:rsidRDefault="00D36769" w:rsidP="00FC13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91BC5"/>
    <w:multiLevelType w:val="hybridMultilevel"/>
    <w:tmpl w:val="1ECCE7A0"/>
    <w:lvl w:ilvl="0" w:tplc="190417E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760763"/>
    <w:multiLevelType w:val="hybridMultilevel"/>
    <w:tmpl w:val="EA7ADDFA"/>
    <w:lvl w:ilvl="0" w:tplc="0472CB1E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7B29B8"/>
    <w:multiLevelType w:val="hybridMultilevel"/>
    <w:tmpl w:val="B7A601C0"/>
    <w:lvl w:ilvl="0" w:tplc="C8FCE3FC">
      <w:start w:val="5"/>
      <w:numFmt w:val="upperRoman"/>
      <w:lvlText w:val="%1."/>
      <w:lvlJc w:val="left"/>
      <w:pPr>
        <w:ind w:left="12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>
    <w:nsid w:val="72684A13"/>
    <w:multiLevelType w:val="hybridMultilevel"/>
    <w:tmpl w:val="683EB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174BDE"/>
    <w:multiLevelType w:val="hybridMultilevel"/>
    <w:tmpl w:val="ECF40658"/>
    <w:lvl w:ilvl="0" w:tplc="46EC5DDA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ttachedTemplate r:id="rId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6769"/>
    <w:rsid w:val="0004316B"/>
    <w:rsid w:val="00052D8D"/>
    <w:rsid w:val="0007486C"/>
    <w:rsid w:val="0008215C"/>
    <w:rsid w:val="001501D9"/>
    <w:rsid w:val="00170907"/>
    <w:rsid w:val="001747E0"/>
    <w:rsid w:val="001F4B56"/>
    <w:rsid w:val="0021184D"/>
    <w:rsid w:val="00244D5B"/>
    <w:rsid w:val="00250B8A"/>
    <w:rsid w:val="00331299"/>
    <w:rsid w:val="003510FB"/>
    <w:rsid w:val="003B2B39"/>
    <w:rsid w:val="004209BE"/>
    <w:rsid w:val="00446CDC"/>
    <w:rsid w:val="00481124"/>
    <w:rsid w:val="004B5CC1"/>
    <w:rsid w:val="004C3EC8"/>
    <w:rsid w:val="00582B0D"/>
    <w:rsid w:val="006D75DE"/>
    <w:rsid w:val="00710A40"/>
    <w:rsid w:val="00780FFD"/>
    <w:rsid w:val="007B23A7"/>
    <w:rsid w:val="008110AC"/>
    <w:rsid w:val="00863D97"/>
    <w:rsid w:val="008E1881"/>
    <w:rsid w:val="008F6D54"/>
    <w:rsid w:val="009131E5"/>
    <w:rsid w:val="00A27ABF"/>
    <w:rsid w:val="00A479B1"/>
    <w:rsid w:val="00A67600"/>
    <w:rsid w:val="00B04DFA"/>
    <w:rsid w:val="00BC7BC0"/>
    <w:rsid w:val="00C0343A"/>
    <w:rsid w:val="00CC63D1"/>
    <w:rsid w:val="00CC6DBA"/>
    <w:rsid w:val="00CD7677"/>
    <w:rsid w:val="00D36769"/>
    <w:rsid w:val="00D40246"/>
    <w:rsid w:val="00DD7E30"/>
    <w:rsid w:val="00DF6E79"/>
    <w:rsid w:val="00E5446D"/>
    <w:rsid w:val="00ED1693"/>
    <w:rsid w:val="00F11299"/>
    <w:rsid w:val="00FC1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41"/>
        <o:r id="V:Rule2" type="connector" idref="#Прямая со стрелкой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DF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4DF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B5CC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Placeholder Text"/>
    <w:uiPriority w:val="99"/>
    <w:semiHidden/>
    <w:rsid w:val="00FC1301"/>
    <w:rPr>
      <w:color w:val="808080"/>
    </w:rPr>
  </w:style>
  <w:style w:type="paragraph" w:styleId="a6">
    <w:name w:val="header"/>
    <w:basedOn w:val="a"/>
    <w:link w:val="a7"/>
    <w:uiPriority w:val="99"/>
    <w:unhideWhenUsed/>
    <w:rsid w:val="00FC13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link w:val="a6"/>
    <w:uiPriority w:val="99"/>
    <w:rsid w:val="00FC130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FC13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link w:val="a8"/>
    <w:uiPriority w:val="99"/>
    <w:rsid w:val="00FC130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9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7;&#1080;&#1085;&#1102;&#1082;&#1086;&#1074;&#1072;\Desktop\&#1050;&#1086;&#1085;&#1089;&#1087;&#1077;&#1082;&#1090;&#1099;%20&#1082;%20&#1082;&#1086;&#1085;&#1082;&#1091;&#1088;&#1089;&#1091;\&#1048;&#1083;&#1077;&#1082;&#1089;&#1082;&#1080;&#1081;%20&#1050;&#1086;&#1085;&#1089;&#1087;&#1077;&#1082;&#1090;&#1099;%20&#1091;&#1088;&#1086;&#1082;&#1086;&#1074;%20&#1043;-9\&#1042;&#1077;&#1082;&#1090;&#1086;&#1088;&#1099;%20-11\&#1059;&#1088;&#1086;&#1082;%205\&#1059;&#1088;&#1086;&#1082;%205%20&#1042;&#1099;&#1095;&#1080;&#1090;&#1072;&#1085;&#1080;&#1077;%20&#1074;&#1077;&#1082;&#1090;&#1086;&#1088;&#1086;&#1074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3FFBA-87E8-4EAC-B8A5-A95CD9C70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Урок 5 Вычитание векторов</Template>
  <TotalTime>3</TotalTime>
  <Pages>1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Синюкова</dc:creator>
  <cp:lastModifiedBy>Синюкова</cp:lastModifiedBy>
  <cp:revision>2</cp:revision>
  <dcterms:created xsi:type="dcterms:W3CDTF">2016-09-30T08:59:00Z</dcterms:created>
  <dcterms:modified xsi:type="dcterms:W3CDTF">2016-09-30T09:02:00Z</dcterms:modified>
</cp:coreProperties>
</file>